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4189F" w:rsidP="007C62DA">
      <w:pPr>
        <w:pStyle w:val="Title"/>
      </w:pPr>
      <w:r>
        <w:t>Project 4b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Pr="0087771D" w:rsidRDefault="0074189F" w:rsidP="007C62DA">
            <w:pPr>
              <w:rPr>
                <w:b w:val="0"/>
              </w:rPr>
            </w:pPr>
            <w:r>
              <w:rPr>
                <w:b w:val="0"/>
              </w:rPr>
              <w:t>Status Code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74189F" w:rsidP="007C62DA">
            <w:pPr>
              <w:cnfStyle w:val="000000100000"/>
            </w:pPr>
            <w:r>
              <w:t>Prompt for code</w:t>
            </w:r>
          </w:p>
          <w:p w:rsidR="0074189F" w:rsidRDefault="0074189F" w:rsidP="007C62DA">
            <w:pPr>
              <w:cnfStyle w:val="000000100000"/>
            </w:pPr>
            <w:r>
              <w:t>Store code</w:t>
            </w:r>
          </w:p>
          <w:p w:rsidR="0074189F" w:rsidRDefault="0074189F" w:rsidP="007C62DA">
            <w:pPr>
              <w:cnfStyle w:val="000000100000"/>
            </w:pPr>
            <w:r>
              <w:t>Evaluate code</w:t>
            </w:r>
          </w:p>
          <w:p w:rsidR="0074189F" w:rsidRDefault="0074189F" w:rsidP="007C62DA">
            <w:pPr>
              <w:cnfStyle w:val="000000100000"/>
            </w:pPr>
            <w:r>
              <w:t>Display status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74189F" w:rsidP="007C62DA">
            <w:pPr>
              <w:cnfStyle w:val="000000100000"/>
            </w:pPr>
            <w:r>
              <w:t>CA filing status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7C62DA" w:rsidRDefault="0074189F">
      <w:r>
        <w:t>PROMPT for status code</w:t>
      </w:r>
    </w:p>
    <w:p w:rsidR="0074189F" w:rsidRDefault="0074189F">
      <w:r>
        <w:t xml:space="preserve">IF </w:t>
      </w:r>
      <w:proofErr w:type="gramStart"/>
      <w:r>
        <w:t>code !</w:t>
      </w:r>
      <w:proofErr w:type="gramEnd"/>
      <w:r>
        <w:t>= ‘m’ AND</w:t>
      </w:r>
      <w:r w:rsidRPr="0074189F">
        <w:t xml:space="preserve"> </w:t>
      </w:r>
      <w:r>
        <w:t>code != ‘h’ AND</w:t>
      </w:r>
      <w:r w:rsidRPr="0074189F">
        <w:t xml:space="preserve"> </w:t>
      </w:r>
      <w:r>
        <w:t>code != ‘s’ THEN</w:t>
      </w:r>
    </w:p>
    <w:p w:rsidR="0074189F" w:rsidRDefault="0074189F">
      <w:r>
        <w:tab/>
        <w:t>DISPLAY “You have elected exempt status”</w:t>
      </w:r>
    </w:p>
    <w:p w:rsidR="0074189F" w:rsidRDefault="0074189F">
      <w:r>
        <w:t>ENDIF</w:t>
      </w:r>
    </w:p>
    <w:p w:rsidR="0074189F" w:rsidRDefault="0074189F">
      <w:r>
        <w:t>IF code == ‘m’ THEN</w:t>
      </w:r>
    </w:p>
    <w:p w:rsidR="0074189F" w:rsidRDefault="0074189F">
      <w:r>
        <w:tab/>
        <w:t>DISPLAY “You are filing as married”</w:t>
      </w:r>
    </w:p>
    <w:p w:rsidR="0074189F" w:rsidRDefault="0074189F">
      <w:r>
        <w:t>ELSEIF code == ‘h’ THEN</w:t>
      </w:r>
    </w:p>
    <w:p w:rsidR="0074189F" w:rsidRDefault="0074189F">
      <w:r>
        <w:tab/>
        <w:t>DISPLAY “You are filing as Head of Household”</w:t>
      </w:r>
    </w:p>
    <w:p w:rsidR="0074189F" w:rsidRDefault="0074189F">
      <w:r>
        <w:t>ELSEIF code =</w:t>
      </w:r>
      <w:proofErr w:type="gramStart"/>
      <w:r>
        <w:t>= ‘s’</w:t>
      </w:r>
      <w:proofErr w:type="gramEnd"/>
      <w:r>
        <w:t xml:space="preserve"> THEN</w:t>
      </w:r>
    </w:p>
    <w:p w:rsidR="0074189F" w:rsidRDefault="0074189F">
      <w:r>
        <w:tab/>
        <w:t>DISPLAY “You are filing as Single”</w:t>
      </w:r>
    </w:p>
    <w:p w:rsidR="00EA1B3E" w:rsidRDefault="0074189F">
      <w:r>
        <w:t>ENDIF</w:t>
      </w:r>
      <w:r w:rsidR="00EA1B3E"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74189F" w:rsidP="00216F95">
            <w:pPr>
              <w:rPr>
                <w:b w:val="0"/>
              </w:rPr>
            </w:pPr>
            <w:r>
              <w:rPr>
                <w:b w:val="0"/>
              </w:rPr>
              <w:t>M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376DB0" w:rsidRDefault="0074189F" w:rsidP="00216F95">
            <w:pPr>
              <w:cnfStyle w:val="000000100000"/>
            </w:pPr>
            <w:r>
              <w:t>Married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Pr="00376DB0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74189F" w:rsidP="00216F95">
            <w:pPr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Pr="00376DB0" w:rsidRDefault="0074189F" w:rsidP="00216F95">
            <w:pPr>
              <w:cnfStyle w:val="000000000000"/>
            </w:pPr>
            <w:r>
              <w:t>Head of Household</w:t>
            </w:r>
          </w:p>
        </w:tc>
        <w:tc>
          <w:tcPr>
            <w:tcW w:w="3192" w:type="dxa"/>
          </w:tcPr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74189F" w:rsidP="00216F95">
            <w:pPr>
              <w:rPr>
                <w:b w:val="0"/>
              </w:rPr>
            </w:pPr>
            <w:r>
              <w:rPr>
                <w:b w:val="0"/>
              </w:rPr>
              <w:t>S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74189F" w:rsidP="00216F95">
            <w:pPr>
              <w:cnfStyle w:val="000000100000"/>
            </w:pPr>
            <w:r>
              <w:t>Single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  <w:r>
              <w:t>Error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89F" w:rsidRDefault="0074189F" w:rsidP="00073384">
      <w:pPr>
        <w:spacing w:after="0" w:line="240" w:lineRule="auto"/>
      </w:pPr>
      <w:r>
        <w:separator/>
      </w:r>
    </w:p>
  </w:endnote>
  <w:endnote w:type="continuationSeparator" w:id="0">
    <w:p w:rsidR="0074189F" w:rsidRDefault="0074189F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89F" w:rsidRDefault="0074189F" w:rsidP="00073384">
      <w:pPr>
        <w:spacing w:after="0" w:line="240" w:lineRule="auto"/>
      </w:pPr>
      <w:r>
        <w:separator/>
      </w:r>
    </w:p>
  </w:footnote>
  <w:footnote w:type="continuationSeparator" w:id="0">
    <w:p w:rsidR="0074189F" w:rsidRDefault="0074189F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A720CA" w:rsidP="00073384">
    <w:pPr>
      <w:pStyle w:val="Header"/>
      <w:jc w:val="right"/>
    </w:pPr>
    <w:fldSimple w:instr=" DATE  \@ &quot;M/d/yyyy&quot;  \* MERGEFORMAT ">
      <w:r w:rsidR="0074189F">
        <w:rPr>
          <w:noProof/>
        </w:rPr>
        <w:t>9/10/2012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73384"/>
    <w:rsid w:val="00221164"/>
    <w:rsid w:val="003F7281"/>
    <w:rsid w:val="0074189F"/>
    <w:rsid w:val="007C62DA"/>
    <w:rsid w:val="0087771D"/>
    <w:rsid w:val="009F7075"/>
    <w:rsid w:val="00A720CA"/>
    <w:rsid w:val="00B004F6"/>
    <w:rsid w:val="00E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CDCC4-F7BC-46FB-A479-ABF2364B2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7</TotalTime>
  <Pages>3</Pages>
  <Words>88</Words>
  <Characters>505</Characters>
  <Application>Microsoft Office Word</Application>
  <DocSecurity>0</DocSecurity>
  <Lines>4</Lines>
  <Paragraphs>1</Paragraphs>
  <ScaleCrop>false</ScaleCrop>
  <Company>Coleman University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 Panesar</dc:creator>
  <cp:keywords/>
  <dc:description/>
  <cp:lastModifiedBy>Amritpal Panesar</cp:lastModifiedBy>
  <cp:revision>1</cp:revision>
  <dcterms:created xsi:type="dcterms:W3CDTF">2012-09-10T17:07:00Z</dcterms:created>
  <dcterms:modified xsi:type="dcterms:W3CDTF">2012-09-10T17:14:00Z</dcterms:modified>
</cp:coreProperties>
</file>