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7C" w:rsidRDefault="00EC25D4">
      <w:pPr>
        <w:ind w:left="-1440" w:right="-1440"/>
        <w:jc w:val="center"/>
        <w:rPr>
          <w:rFonts w:ascii="Arial Black" w:hAnsi="Arial Black"/>
          <w:sz w:val="72"/>
        </w:rPr>
      </w:pPr>
      <w:r>
        <w:rPr>
          <w:rFonts w:ascii="Arial Black" w:hAnsi="Arial Black"/>
          <w:noProof/>
          <w:sz w:val="72"/>
        </w:rPr>
        <w:drawing>
          <wp:inline distT="0" distB="0" distL="0" distR="0">
            <wp:extent cx="6159500" cy="1485900"/>
            <wp:effectExtent l="0" t="0" r="0" b="0"/>
            <wp:docPr id="30" name="Picture 30" descr="CU-Logo-Stacked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U-Logo-Stacked-B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  <w:szCs w:val="72"/>
        </w:rPr>
      </w:pPr>
    </w:p>
    <w:p w:rsidR="00D92765" w:rsidRPr="00D92765" w:rsidRDefault="00C50675">
      <w:pPr>
        <w:rPr>
          <w:rFonts w:ascii="Arial Black" w:hAnsi="Arial Black"/>
          <w:sz w:val="72"/>
          <w:szCs w:val="72"/>
        </w:rPr>
      </w:pPr>
      <w:r>
        <w:rPr>
          <w:rFonts w:ascii="Arial Black" w:hAnsi="Arial Black"/>
          <w:noProof/>
          <w:sz w:val="7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1325880</wp:posOffset>
                </wp:positionH>
                <wp:positionV relativeFrom="paragraph">
                  <wp:posOffset>462280</wp:posOffset>
                </wp:positionV>
                <wp:extent cx="4363720" cy="620395"/>
                <wp:effectExtent l="3810" t="0" r="4445" b="254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72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25D4" w:rsidRPr="00EC25D4" w:rsidRDefault="00EC25D4" w:rsidP="00EC25D4">
                            <w:pPr>
                              <w:rPr>
                                <w:rFonts w:ascii="Envy Code R" w:hAnsi="Envy Code R"/>
                                <w:sz w:val="72"/>
                              </w:rPr>
                            </w:pPr>
                            <w:r>
                              <w:rPr>
                                <w:rFonts w:ascii="Envy Code R" w:hAnsi="Envy Code R"/>
                                <w:sz w:val="72"/>
                              </w:rPr>
                              <w:t>Amrit Panesar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04.4pt;margin-top:36.4pt;width:343.6pt;height:48.8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zZswIAALk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" filled="f" stroked="f">
                <v:textbox style="mso-fit-shape-to-text:t">
                  <w:txbxContent>
                    <w:p w:rsidR="00EC25D4" w:rsidRPr="00EC25D4" w:rsidRDefault="00EC25D4" w:rsidP="00EC25D4">
                      <w:pPr>
                        <w:rPr>
                          <w:rFonts w:ascii="Envy Code R" w:hAnsi="Envy Code R"/>
                          <w:sz w:val="72"/>
                        </w:rPr>
                      </w:pPr>
                      <w:r>
                        <w:rPr>
                          <w:rFonts w:ascii="Envy Code R" w:hAnsi="Envy Code R"/>
                          <w:sz w:val="72"/>
                        </w:rPr>
                        <w:t>Amrit Panesar</w:t>
                      </w:r>
                    </w:p>
                  </w:txbxContent>
                </v:textbox>
              </v:shape>
            </w:pict>
          </mc:Fallback>
        </mc:AlternateContent>
      </w:r>
    </w:p>
    <w:p w:rsidR="00ED4E7C" w:rsidRPr="00D92765" w:rsidRDefault="00C50675" w:rsidP="00EB3E53">
      <w:pPr>
        <w:pStyle w:val="Heading1"/>
        <w:tabs>
          <w:tab w:val="right" w:leader="underscore" w:pos="9540"/>
        </w:tabs>
        <w:rPr>
          <w:sz w:val="44"/>
        </w:rPr>
      </w:pPr>
      <w:r>
        <w:rPr>
          <w:b w:val="0"/>
          <w:bCs w:val="0"/>
          <w:smallCaps w:val="0"/>
          <w:noProof/>
          <w:sz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592455</wp:posOffset>
                </wp:positionV>
                <wp:extent cx="4363720" cy="620395"/>
                <wp:effectExtent l="0" t="127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72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25D4" w:rsidRPr="00EC25D4" w:rsidRDefault="00EC25D4" w:rsidP="00EC25D4">
                            <w:pPr>
                              <w:rPr>
                                <w:rFonts w:ascii="Envy Code R" w:hAnsi="Envy Code R"/>
                                <w:sz w:val="72"/>
                              </w:rPr>
                            </w:pPr>
                            <w:r>
                              <w:rPr>
                                <w:rFonts w:ascii="Envy Code R" w:hAnsi="Envy Code R"/>
                                <w:sz w:val="72"/>
                              </w:rPr>
                              <w:t>77260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39.4pt;margin-top:46.65pt;width:343.6pt;height:48.8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z/tgIAAMA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" filled="f" stroked="f">
                <v:textbox style="mso-fit-shape-to-text:t">
                  <w:txbxContent>
                    <w:p w:rsidR="00EC25D4" w:rsidRPr="00EC25D4" w:rsidRDefault="00EC25D4" w:rsidP="00EC25D4">
                      <w:pPr>
                        <w:rPr>
                          <w:rFonts w:ascii="Envy Code R" w:hAnsi="Envy Code R"/>
                          <w:sz w:val="72"/>
                        </w:rPr>
                      </w:pPr>
                      <w:r>
                        <w:rPr>
                          <w:rFonts w:ascii="Envy Code R" w:hAnsi="Envy Code R"/>
                          <w:sz w:val="72"/>
                        </w:rPr>
                        <w:t>77260</w:t>
                      </w:r>
                    </w:p>
                  </w:txbxContent>
                </v:textbox>
              </v:shape>
            </w:pict>
          </mc:Fallback>
        </mc:AlternateContent>
      </w:r>
      <w:r w:rsidR="00ED4E7C" w:rsidRPr="00D92765">
        <w:rPr>
          <w:sz w:val="44"/>
        </w:rPr>
        <w:t xml:space="preserve">Name: </w:t>
      </w:r>
      <w:r w:rsidR="00ED4E7C" w:rsidRPr="00D92765">
        <w:rPr>
          <w:sz w:val="44"/>
        </w:rPr>
        <w:tab/>
      </w:r>
    </w:p>
    <w:p w:rsidR="00ED4E7C" w:rsidRPr="00D92765" w:rsidRDefault="00C50675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1440180</wp:posOffset>
                </wp:positionH>
                <wp:positionV relativeFrom="paragraph">
                  <wp:posOffset>591820</wp:posOffset>
                </wp:positionV>
                <wp:extent cx="4363720" cy="620395"/>
                <wp:effectExtent l="3810" t="0" r="4445" b="12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72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25D4" w:rsidRPr="00EC25D4" w:rsidRDefault="00EC25D4" w:rsidP="00EC25D4">
                            <w:pPr>
                              <w:rPr>
                                <w:rFonts w:ascii="Envy Code R" w:hAnsi="Envy Code R"/>
                                <w:sz w:val="72"/>
                              </w:rPr>
                            </w:pPr>
                            <w:r>
                              <w:rPr>
                                <w:rFonts w:ascii="Envy Code R" w:hAnsi="Envy Code R"/>
                                <w:sz w:val="72"/>
                              </w:rPr>
                              <w:t xml:space="preserve">COM </w:t>
                            </w:r>
                            <w:r w:rsidR="00C50675">
                              <w:rPr>
                                <w:rFonts w:ascii="Envy Code R" w:hAnsi="Envy Code R"/>
                                <w:sz w:val="72"/>
                              </w:rPr>
                              <w:t>380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13.4pt;margin-top:46.6pt;width:343.6pt;height:48.8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7wEtgIAAMA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" filled="f" stroked="f">
                <v:textbox style="mso-fit-shape-to-text:t">
                  <w:txbxContent>
                    <w:p w:rsidR="00EC25D4" w:rsidRPr="00EC25D4" w:rsidRDefault="00EC25D4" w:rsidP="00EC25D4">
                      <w:pPr>
                        <w:rPr>
                          <w:rFonts w:ascii="Envy Code R" w:hAnsi="Envy Code R"/>
                          <w:sz w:val="72"/>
                        </w:rPr>
                      </w:pPr>
                      <w:r>
                        <w:rPr>
                          <w:rFonts w:ascii="Envy Code R" w:hAnsi="Envy Code R"/>
                          <w:sz w:val="72"/>
                        </w:rPr>
                        <w:t xml:space="preserve">COM </w:t>
                      </w:r>
                      <w:r w:rsidR="00C50675">
                        <w:rPr>
                          <w:rFonts w:ascii="Envy Code R" w:hAnsi="Envy Code R"/>
                          <w:sz w:val="72"/>
                        </w:rPr>
                        <w:t>380</w:t>
                      </w:r>
                    </w:p>
                  </w:txbxContent>
                </v:textbox>
              </v:shape>
            </w:pict>
          </mc:Fallback>
        </mc:AlternateConten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Student </w:t>
      </w:r>
      <w:r w:rsidR="00D92765">
        <w:rPr>
          <w:rFonts w:ascii="Arial Black" w:hAnsi="Arial Black"/>
          <w:b/>
          <w:bCs/>
          <w:smallCaps/>
          <w:sz w:val="44"/>
        </w:rPr>
        <w:t>#</w:t>
      </w:r>
      <w:r w:rsidR="00ED4E7C" w:rsidRPr="00D92765">
        <w:rPr>
          <w:rFonts w:ascii="Arial Black" w:hAnsi="Arial Black"/>
          <w:b/>
          <w:bCs/>
          <w:smallCaps/>
          <w:sz w:val="44"/>
        </w:rPr>
        <w:t>: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C50675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noProof/>
          <w:sz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589280</wp:posOffset>
                </wp:positionV>
                <wp:extent cx="4721225" cy="620395"/>
                <wp:effectExtent l="0" t="1270" r="4445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1225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25D4" w:rsidRPr="00EC25D4" w:rsidRDefault="007F3124" w:rsidP="00EC25D4">
                            <w:pPr>
                              <w:rPr>
                                <w:rFonts w:ascii="Envy Code R" w:hAnsi="Envy Code R"/>
                                <w:sz w:val="72"/>
                              </w:rPr>
                            </w:pPr>
                            <w:r>
                              <w:rPr>
                                <w:rFonts w:ascii="Envy Code R" w:hAnsi="Envy Code R"/>
                                <w:sz w:val="72"/>
                              </w:rPr>
                              <w:t xml:space="preserve">                 </w:t>
                            </w:r>
                            <w:r w:rsidR="00C50675">
                              <w:rPr>
                                <w:rFonts w:ascii="Envy Code R" w:hAnsi="Envy Code R"/>
                                <w:sz w:val="7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94.4pt;margin-top:46.4pt;width:371.75pt;height:48.8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" filled="f" stroked="f">
                <v:textbox style="mso-fit-shape-to-text:t">
                  <w:txbxContent>
                    <w:p w:rsidR="00EC25D4" w:rsidRPr="00EC25D4" w:rsidRDefault="007F3124" w:rsidP="00EC25D4">
                      <w:pPr>
                        <w:rPr>
                          <w:rFonts w:ascii="Envy Code R" w:hAnsi="Envy Code R"/>
                          <w:sz w:val="72"/>
                        </w:rPr>
                      </w:pPr>
                      <w:r>
                        <w:rPr>
                          <w:rFonts w:ascii="Envy Code R" w:hAnsi="Envy Code R"/>
                          <w:sz w:val="72"/>
                        </w:rPr>
                        <w:t xml:space="preserve">                 </w:t>
                      </w:r>
                      <w:r w:rsidR="00C50675">
                        <w:rPr>
                          <w:rFonts w:ascii="Envy Code R" w:hAnsi="Envy Code R"/>
                          <w:sz w:val="7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Class #: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C50675" w:rsidP="00EB3E53">
      <w:pPr>
        <w:tabs>
          <w:tab w:val="right" w:leader="underscore" w:pos="9450"/>
        </w:tabs>
        <w:spacing w:line="480" w:lineRule="auto"/>
        <w:ind w:left="-180" w:right="-180"/>
        <w:jc w:val="center"/>
        <w:rPr>
          <w:rFonts w:ascii="Arial Black" w:hAnsi="Arial Black"/>
          <w:b/>
          <w:bCs/>
          <w:smallCaps/>
          <w:sz w:val="44"/>
          <w:szCs w:val="48"/>
        </w:rPr>
      </w:pPr>
      <w:r>
        <w:rPr>
          <w:rFonts w:ascii="Arial Black" w:hAnsi="Arial Black"/>
          <w:b/>
          <w:bCs/>
          <w:smallCaps/>
          <w:noProof/>
          <w:sz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1516380</wp:posOffset>
                </wp:positionH>
                <wp:positionV relativeFrom="paragraph">
                  <wp:posOffset>603250</wp:posOffset>
                </wp:positionV>
                <wp:extent cx="4363720" cy="620395"/>
                <wp:effectExtent l="3810" t="0" r="4445" b="254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72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25D4" w:rsidRPr="00EC25D4" w:rsidRDefault="00FD4446" w:rsidP="00EC25D4">
                            <w:pPr>
                              <w:rPr>
                                <w:rFonts w:ascii="Envy Code R" w:hAnsi="Envy Code R"/>
                                <w:sz w:val="72"/>
                              </w:rPr>
                            </w:pPr>
                            <w:r>
                              <w:rPr>
                                <w:rFonts w:ascii="Envy Code R" w:hAnsi="Envy Code R"/>
                                <w:sz w:val="72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0" type="#_x0000_t202" style="position:absolute;left:0;text-align:left;margin-left:119.4pt;margin-top:47.5pt;width:343.6pt;height:48.8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lWDtgIAAMA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" filled="f" stroked="f">
                <v:textbox style="mso-fit-shape-to-text:t">
                  <w:txbxContent>
                    <w:p w:rsidR="00EC25D4" w:rsidRPr="00EC25D4" w:rsidRDefault="00FD4446" w:rsidP="00EC25D4">
                      <w:pPr>
                        <w:rPr>
                          <w:rFonts w:ascii="Envy Code R" w:hAnsi="Envy Code R"/>
                          <w:sz w:val="72"/>
                        </w:rPr>
                      </w:pPr>
                      <w:r>
                        <w:rPr>
                          <w:rFonts w:ascii="Envy Code R" w:hAnsi="Envy Code R"/>
                          <w:sz w:val="72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D4E7C" w:rsidRPr="00D92765">
        <w:rPr>
          <w:rFonts w:ascii="Arial Black" w:hAnsi="Arial Black"/>
          <w:b/>
          <w:bCs/>
          <w:smallCaps/>
          <w:sz w:val="44"/>
        </w:rPr>
        <w:t>8-12am___</w:t>
      </w:r>
      <w:r w:rsidR="00D92765">
        <w:rPr>
          <w:rFonts w:ascii="Arial Black" w:hAnsi="Arial Black"/>
          <w:b/>
          <w:bCs/>
          <w:smallCaps/>
          <w:sz w:val="44"/>
        </w:rPr>
        <w:t>____ 1-5pm</w:t>
      </w:r>
      <w:r w:rsidR="00ED4E7C" w:rsidRPr="00D92765">
        <w:rPr>
          <w:rFonts w:ascii="Arial Black" w:hAnsi="Arial Black"/>
          <w:b/>
          <w:bCs/>
          <w:smallCaps/>
          <w:sz w:val="44"/>
        </w:rPr>
        <w:t>_</w:t>
      </w:r>
      <w:r w:rsidR="00D92765">
        <w:rPr>
          <w:rFonts w:ascii="Arial Black" w:hAnsi="Arial Black"/>
          <w:b/>
          <w:bCs/>
          <w:smallCaps/>
          <w:sz w:val="44"/>
        </w:rPr>
        <w:t>______ 6-10pm</w:t>
      </w:r>
      <w:r w:rsidR="00ED4E7C" w:rsidRPr="00D92765">
        <w:rPr>
          <w:rFonts w:ascii="Arial Black" w:hAnsi="Arial Black"/>
          <w:b/>
          <w:bCs/>
          <w:smallCaps/>
          <w:sz w:val="44"/>
        </w:rPr>
        <w:t>___</w:t>
      </w:r>
      <w:r w:rsidR="00D92765">
        <w:rPr>
          <w:rFonts w:ascii="Arial Black" w:hAnsi="Arial Black"/>
          <w:b/>
          <w:bCs/>
          <w:smallCaps/>
          <w:sz w:val="44"/>
        </w:rPr>
        <w:t>__</w: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__ </w:t>
      </w:r>
    </w:p>
    <w:p w:rsidR="00ED4E7C" w:rsidRPr="00D92765" w:rsidRDefault="00C50675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1833880</wp:posOffset>
                </wp:positionH>
                <wp:positionV relativeFrom="paragraph">
                  <wp:posOffset>628015</wp:posOffset>
                </wp:positionV>
                <wp:extent cx="4363720" cy="620395"/>
                <wp:effectExtent l="0" t="0" r="3175" b="254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372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25D4" w:rsidRPr="00EC25D4" w:rsidRDefault="00C50675" w:rsidP="00EC25D4">
                            <w:pPr>
                              <w:rPr>
                                <w:rFonts w:ascii="Envy Code R" w:hAnsi="Envy Code R"/>
                                <w:sz w:val="72"/>
                              </w:rPr>
                            </w:pPr>
                            <w:r>
                              <w:rPr>
                                <w:rFonts w:ascii="Envy Code R" w:hAnsi="Envy Code R"/>
                                <w:sz w:val="72"/>
                              </w:rPr>
                              <w:t>Scott Mayer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144.4pt;margin-top:49.45pt;width:343.6pt;height:48.8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FtdtQIAAMA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" filled="f" stroked="f">
                <v:textbox style="mso-fit-shape-to-text:t">
                  <w:txbxContent>
                    <w:p w:rsidR="00EC25D4" w:rsidRPr="00EC25D4" w:rsidRDefault="00C50675" w:rsidP="00EC25D4">
                      <w:pPr>
                        <w:rPr>
                          <w:rFonts w:ascii="Envy Code R" w:hAnsi="Envy Code R"/>
                          <w:sz w:val="72"/>
                        </w:rPr>
                      </w:pPr>
                      <w:r>
                        <w:rPr>
                          <w:rFonts w:ascii="Envy Code R" w:hAnsi="Envy Code R"/>
                          <w:sz w:val="72"/>
                        </w:rPr>
                        <w:t>Scott Mayer</w:t>
                      </w:r>
                    </w:p>
                  </w:txbxContent>
                </v:textbox>
              </v:shape>
            </w:pict>
          </mc:Fallback>
        </mc:AlternateConten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Project: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D4E7C" w:rsidP="00EB3E53">
      <w:pPr>
        <w:pStyle w:val="Heading1"/>
        <w:tabs>
          <w:tab w:val="right" w:leader="underscore" w:pos="9540"/>
        </w:tabs>
        <w:rPr>
          <w:sz w:val="44"/>
        </w:rPr>
      </w:pPr>
      <w:r w:rsidRPr="00D92765">
        <w:rPr>
          <w:sz w:val="44"/>
        </w:rPr>
        <w:t>Instructor:</w:t>
      </w:r>
      <w:r w:rsidRPr="00D92765">
        <w:rPr>
          <w:sz w:val="44"/>
        </w:rPr>
        <w:tab/>
      </w:r>
    </w:p>
    <w:sectPr w:rsidR="00ED4E7C" w:rsidRPr="00D92765" w:rsidSect="00D92765">
      <w:pgSz w:w="12240" w:h="15840"/>
      <w:pgMar w:top="900" w:right="1440" w:bottom="100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vy Code R">
    <w:panose1 w:val="02000509000000020004"/>
    <w:charset w:val="00"/>
    <w:family w:val="modern"/>
    <w:pitch w:val="fixed"/>
    <w:sig w:usb0="A00000AF" w:usb1="400078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675"/>
    <w:rsid w:val="00795C18"/>
    <w:rsid w:val="007F3124"/>
    <w:rsid w:val="00C50675"/>
    <w:rsid w:val="00D92765"/>
    <w:rsid w:val="00DE0505"/>
    <w:rsid w:val="00EA3BDE"/>
    <w:rsid w:val="00EB3E53"/>
    <w:rsid w:val="00EC25D4"/>
    <w:rsid w:val="00EC3ADB"/>
    <w:rsid w:val="00ED4E7C"/>
    <w:rsid w:val="00FD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22ACB57-C9E3-4FFE-8D96-A14CF1AE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BDE"/>
  </w:style>
  <w:style w:type="paragraph" w:styleId="Heading1">
    <w:name w:val="heading 1"/>
    <w:basedOn w:val="Normal"/>
    <w:next w:val="Normal"/>
    <w:qFormat/>
    <w:rsid w:val="00EA3BDE"/>
    <w:pPr>
      <w:keepNext/>
      <w:spacing w:line="480" w:lineRule="auto"/>
      <w:outlineLvl w:val="0"/>
    </w:pPr>
    <w:rPr>
      <w:rFonts w:ascii="Arial Black" w:hAnsi="Arial Black"/>
      <w:b/>
      <w:bCs/>
      <w:smallCaps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EA3B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A3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rit\Documents\Homework\SDrive\Templates\CoverShe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CoverSheet.dotx</Template>
  <TotalTime>4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Coleman College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Amrit Panesar</dc:creator>
  <cp:keywords/>
  <dc:description/>
  <cp:lastModifiedBy>Amrit Panesar</cp:lastModifiedBy>
  <cp:revision>6</cp:revision>
  <cp:lastPrinted>2015-04-08T01:53:00Z</cp:lastPrinted>
  <dcterms:created xsi:type="dcterms:W3CDTF">2015-04-08T01:26:00Z</dcterms:created>
  <dcterms:modified xsi:type="dcterms:W3CDTF">2015-04-15T03:31:00Z</dcterms:modified>
</cp:coreProperties>
</file>